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25"/>
        <w:gridCol w:w="1559"/>
        <w:gridCol w:w="425"/>
        <w:gridCol w:w="1560"/>
        <w:gridCol w:w="1275"/>
        <w:gridCol w:w="426"/>
        <w:gridCol w:w="2687"/>
      </w:tblGrid>
      <w:tr w:rsidR="008E0BF0" w14:paraId="0F320F4B" w14:textId="77777777" w:rsidTr="008E0BF0">
        <w:trPr>
          <w:trHeight w:val="397"/>
        </w:trPr>
        <w:tc>
          <w:tcPr>
            <w:tcW w:w="9912" w:type="dxa"/>
            <w:gridSpan w:val="8"/>
            <w:shd w:val="clear" w:color="auto" w:fill="4E82AF"/>
            <w:vAlign w:val="center"/>
          </w:tcPr>
          <w:p w14:paraId="0841C0A4" w14:textId="77777777" w:rsidR="008E0BF0" w:rsidRPr="002F1B20" w:rsidRDefault="008E0BF0" w:rsidP="008E0BF0">
            <w:pPr>
              <w:spacing w:after="0"/>
              <w:jc w:val="center"/>
              <w:rPr>
                <w:b/>
                <w:bCs/>
                <w:sz w:val="36"/>
                <w:szCs w:val="36"/>
              </w:rPr>
            </w:pPr>
            <w:bookmarkStart w:id="0" w:name="_Hlk125914899"/>
            <w:r w:rsidRPr="002F1B20">
              <w:rPr>
                <w:b/>
                <w:bCs/>
                <w:sz w:val="36"/>
                <w:szCs w:val="36"/>
              </w:rPr>
              <w:t>Members Quilt Show 2023 Entry Form</w:t>
            </w:r>
          </w:p>
          <w:p w14:paraId="5721B157" w14:textId="77777777" w:rsidR="008E0BF0" w:rsidRDefault="008E0BF0" w:rsidP="008E0BF0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Proudly in Partnership with Craft Alive</w:t>
            </w:r>
          </w:p>
          <w:p w14:paraId="77623FAF" w14:textId="07678ABE" w:rsidR="008E0BF0" w:rsidRPr="008E0BF0" w:rsidRDefault="008E0BF0" w:rsidP="008E0BF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 xml:space="preserve">Bendigo Craft Alive </w:t>
            </w:r>
            <w:r w:rsidR="00EA38A3"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="00EA38A3">
              <w:rPr>
                <w:b/>
                <w:bCs/>
                <w:sz w:val="32"/>
                <w:szCs w:val="32"/>
              </w:rPr>
              <w:t xml:space="preserve">Thursday </w:t>
            </w:r>
            <w:r w:rsidR="00BE6878">
              <w:rPr>
                <w:b/>
                <w:bCs/>
                <w:sz w:val="32"/>
                <w:szCs w:val="32"/>
              </w:rPr>
              <w:t>15 to</w:t>
            </w:r>
            <w:r w:rsidR="00EA38A3">
              <w:rPr>
                <w:b/>
                <w:bCs/>
                <w:sz w:val="32"/>
                <w:szCs w:val="32"/>
              </w:rPr>
              <w:t xml:space="preserve"> Sunday</w:t>
            </w:r>
            <w:r w:rsidR="00BE6878">
              <w:rPr>
                <w:b/>
                <w:bCs/>
                <w:sz w:val="32"/>
                <w:szCs w:val="32"/>
              </w:rPr>
              <w:t xml:space="preserve"> 18 June 2023</w:t>
            </w:r>
          </w:p>
        </w:tc>
      </w:tr>
      <w:tr w:rsidR="008E0BF0" w14:paraId="70DE8971" w14:textId="77777777" w:rsidTr="00701805">
        <w:tc>
          <w:tcPr>
            <w:tcW w:w="9912" w:type="dxa"/>
            <w:gridSpan w:val="8"/>
          </w:tcPr>
          <w:p w14:paraId="60663EF3" w14:textId="57F7BCCB" w:rsidR="008E0BF0" w:rsidRDefault="00BE6878" w:rsidP="00AB7280">
            <w:pPr>
              <w:spacing w:after="120" w:line="280" w:lineRule="atLeast"/>
            </w:pPr>
            <w:r>
              <w:t xml:space="preserve">Please read condition of entry before completing entry form.   </w:t>
            </w:r>
          </w:p>
          <w:p w14:paraId="3FCB57AD" w14:textId="236369DD" w:rsidR="00BE6878" w:rsidRDefault="00BE6878" w:rsidP="00AB7280">
            <w:pPr>
              <w:spacing w:after="120" w:line="280" w:lineRule="atLeast"/>
            </w:pPr>
            <w:r>
              <w:t>Entries open</w:t>
            </w:r>
            <w:r>
              <w:tab/>
            </w:r>
            <w:r w:rsidR="009A0A8B">
              <w:t xml:space="preserve">Saturday </w:t>
            </w:r>
            <w:r>
              <w:t>11 February 2023</w:t>
            </w:r>
            <w:r>
              <w:tab/>
            </w:r>
            <w:r>
              <w:tab/>
              <w:t xml:space="preserve">Entries close </w:t>
            </w:r>
            <w:r>
              <w:tab/>
            </w:r>
            <w:r w:rsidR="009A0A8B">
              <w:t xml:space="preserve">Sunday </w:t>
            </w:r>
            <w:r>
              <w:t>14 May 2023</w:t>
            </w:r>
          </w:p>
          <w:p w14:paraId="2D5FD0F1" w14:textId="77777777" w:rsidR="002F1B20" w:rsidRDefault="00BE6878" w:rsidP="00AB7280">
            <w:pPr>
              <w:spacing w:after="120" w:line="280" w:lineRule="atLeast"/>
            </w:pPr>
            <w:r>
              <w:t xml:space="preserve">Entry Fee </w:t>
            </w:r>
            <w:r>
              <w:tab/>
              <w:t xml:space="preserve">$5.00 per quilt with a maximum of 3 quilts entered for submission.  </w:t>
            </w:r>
          </w:p>
          <w:p w14:paraId="3066BFF3" w14:textId="5AADD18C" w:rsidR="00BE6878" w:rsidRDefault="002F1B20" w:rsidP="00AB7280">
            <w:pPr>
              <w:spacing w:after="120" w:line="280" w:lineRule="atLeast"/>
            </w:pPr>
            <w:r>
              <w:tab/>
            </w:r>
            <w:r>
              <w:tab/>
              <w:t>Each quilt submitted requires a separate entry form.</w:t>
            </w:r>
          </w:p>
        </w:tc>
      </w:tr>
      <w:tr w:rsidR="00AB7280" w14:paraId="26CCFAAA" w14:textId="77777777" w:rsidTr="00AB7280">
        <w:trPr>
          <w:trHeight w:val="397"/>
        </w:trPr>
        <w:tc>
          <w:tcPr>
            <w:tcW w:w="9912" w:type="dxa"/>
            <w:gridSpan w:val="8"/>
            <w:shd w:val="clear" w:color="auto" w:fill="4E82AF"/>
            <w:vAlign w:val="center"/>
          </w:tcPr>
          <w:p w14:paraId="14CD65F4" w14:textId="17FBABA7" w:rsidR="00AB7280" w:rsidRPr="00AB7280" w:rsidRDefault="00AB7280" w:rsidP="00BE6878">
            <w:pPr>
              <w:spacing w:after="0"/>
              <w:rPr>
                <w:b/>
                <w:bCs/>
              </w:rPr>
            </w:pPr>
            <w:r w:rsidRPr="002F1B20">
              <w:rPr>
                <w:b/>
                <w:bCs/>
                <w:sz w:val="28"/>
                <w:szCs w:val="28"/>
              </w:rPr>
              <w:t>Members Details</w:t>
            </w:r>
          </w:p>
        </w:tc>
      </w:tr>
      <w:tr w:rsidR="00AB7280" w14:paraId="1B03D53C" w14:textId="77777777" w:rsidTr="000951B4">
        <w:trPr>
          <w:trHeight w:val="397"/>
        </w:trPr>
        <w:tc>
          <w:tcPr>
            <w:tcW w:w="1555" w:type="dxa"/>
            <w:vAlign w:val="center"/>
          </w:tcPr>
          <w:p w14:paraId="244BAEC9" w14:textId="764F5336" w:rsidR="00AB7280" w:rsidRDefault="00AB7280" w:rsidP="00BE6878">
            <w:pPr>
              <w:spacing w:after="0"/>
            </w:pPr>
            <w:r>
              <w:t>First Name</w:t>
            </w:r>
          </w:p>
        </w:tc>
        <w:tc>
          <w:tcPr>
            <w:tcW w:w="3969" w:type="dxa"/>
            <w:gridSpan w:val="4"/>
            <w:vAlign w:val="center"/>
          </w:tcPr>
          <w:p w14:paraId="3B6109C2" w14:textId="62C4608A" w:rsidR="00AB7280" w:rsidRDefault="000951B4" w:rsidP="00BE6878">
            <w:pPr>
              <w:spacing w:after="0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 w14:paraId="14C01BE4" w14:textId="086DB6D7" w:rsidR="00AB7280" w:rsidRDefault="00AB7280" w:rsidP="00BE6878">
            <w:pPr>
              <w:spacing w:after="0"/>
            </w:pPr>
            <w:r>
              <w:t>Last Name</w:t>
            </w:r>
          </w:p>
        </w:tc>
        <w:tc>
          <w:tcPr>
            <w:tcW w:w="2687" w:type="dxa"/>
            <w:vAlign w:val="center"/>
          </w:tcPr>
          <w:p w14:paraId="39D77DDA" w14:textId="6599AD8D" w:rsidR="00AB7280" w:rsidRDefault="000951B4" w:rsidP="00BE6878">
            <w:pPr>
              <w:spacing w:after="0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2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"/>
          </w:p>
        </w:tc>
      </w:tr>
      <w:tr w:rsidR="008E0BF0" w14:paraId="16404117" w14:textId="77777777" w:rsidTr="000951B4">
        <w:trPr>
          <w:trHeight w:val="397"/>
        </w:trPr>
        <w:tc>
          <w:tcPr>
            <w:tcW w:w="1555" w:type="dxa"/>
            <w:vAlign w:val="center"/>
          </w:tcPr>
          <w:p w14:paraId="7D182BBF" w14:textId="56CEAE43" w:rsidR="008E0BF0" w:rsidRDefault="00BE6878" w:rsidP="00BE6878">
            <w:pPr>
              <w:spacing w:after="0"/>
            </w:pPr>
            <w:r>
              <w:t>Address</w:t>
            </w:r>
          </w:p>
        </w:tc>
        <w:tc>
          <w:tcPr>
            <w:tcW w:w="3969" w:type="dxa"/>
            <w:gridSpan w:val="4"/>
            <w:vAlign w:val="center"/>
          </w:tcPr>
          <w:p w14:paraId="23532D22" w14:textId="64591A15" w:rsidR="008E0BF0" w:rsidRDefault="000951B4" w:rsidP="00BE6878">
            <w:pPr>
              <w:spacing w:after="0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3"/>
          </w:p>
        </w:tc>
        <w:tc>
          <w:tcPr>
            <w:tcW w:w="1701" w:type="dxa"/>
            <w:gridSpan w:val="2"/>
            <w:vAlign w:val="center"/>
          </w:tcPr>
          <w:p w14:paraId="48F736CF" w14:textId="33FE4347" w:rsidR="008E0BF0" w:rsidRDefault="00AB7280" w:rsidP="00BE6878">
            <w:pPr>
              <w:spacing w:after="0"/>
            </w:pPr>
            <w:r>
              <w:t>Suburb</w:t>
            </w:r>
          </w:p>
        </w:tc>
        <w:tc>
          <w:tcPr>
            <w:tcW w:w="2687" w:type="dxa"/>
            <w:vAlign w:val="center"/>
          </w:tcPr>
          <w:p w14:paraId="4EFE8BA6" w14:textId="34155A2F" w:rsidR="008E0BF0" w:rsidRDefault="000951B4" w:rsidP="00BE6878">
            <w:pPr>
              <w:spacing w:after="0"/>
            </w:pP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8E0BF0" w14:paraId="5745BC57" w14:textId="77777777" w:rsidTr="000951B4">
        <w:trPr>
          <w:trHeight w:val="397"/>
        </w:trPr>
        <w:tc>
          <w:tcPr>
            <w:tcW w:w="1555" w:type="dxa"/>
            <w:vAlign w:val="center"/>
          </w:tcPr>
          <w:p w14:paraId="3A0DC468" w14:textId="4B7C0DCA" w:rsidR="008E0BF0" w:rsidRDefault="00AB7280" w:rsidP="00BE6878">
            <w:pPr>
              <w:spacing w:after="0"/>
            </w:pPr>
            <w:r>
              <w:t>Postcode</w:t>
            </w:r>
          </w:p>
        </w:tc>
        <w:tc>
          <w:tcPr>
            <w:tcW w:w="3969" w:type="dxa"/>
            <w:gridSpan w:val="4"/>
            <w:vAlign w:val="center"/>
          </w:tcPr>
          <w:p w14:paraId="3D349456" w14:textId="564591A2" w:rsidR="008E0BF0" w:rsidRDefault="000951B4" w:rsidP="00BE6878">
            <w:pPr>
              <w:spacing w:after="0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 w14:paraId="252B76D1" w14:textId="71FFC467" w:rsidR="008E0BF0" w:rsidRDefault="00AB7280" w:rsidP="00BE6878">
            <w:pPr>
              <w:spacing w:after="0"/>
            </w:pPr>
            <w:r>
              <w:t>Mobile Number</w:t>
            </w:r>
          </w:p>
        </w:tc>
        <w:tc>
          <w:tcPr>
            <w:tcW w:w="2687" w:type="dxa"/>
            <w:vAlign w:val="center"/>
          </w:tcPr>
          <w:p w14:paraId="0F7A0606" w14:textId="2E6BB19C" w:rsidR="008E0BF0" w:rsidRDefault="000951B4" w:rsidP="00BE6878">
            <w:pPr>
              <w:spacing w:after="0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AB7280" w14:paraId="38A0F9F8" w14:textId="77777777" w:rsidTr="000951B4">
        <w:trPr>
          <w:trHeight w:val="397"/>
        </w:trPr>
        <w:tc>
          <w:tcPr>
            <w:tcW w:w="1555" w:type="dxa"/>
            <w:vAlign w:val="center"/>
          </w:tcPr>
          <w:p w14:paraId="0A17FCD4" w14:textId="108E0895" w:rsidR="00AB7280" w:rsidRDefault="00AB7280" w:rsidP="00BE6878">
            <w:pPr>
              <w:spacing w:after="0"/>
            </w:pPr>
            <w:r>
              <w:t>Email</w:t>
            </w:r>
            <w:r>
              <w:t xml:space="preserve"> Address</w:t>
            </w:r>
          </w:p>
        </w:tc>
        <w:tc>
          <w:tcPr>
            <w:tcW w:w="8357" w:type="dxa"/>
            <w:gridSpan w:val="7"/>
            <w:vAlign w:val="center"/>
          </w:tcPr>
          <w:p w14:paraId="4CC83B8A" w14:textId="24DC69E6" w:rsidR="00AB7280" w:rsidRDefault="000951B4" w:rsidP="00BE6878">
            <w:pPr>
              <w:spacing w:after="0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bookmarkEnd w:id="0"/>
      <w:tr w:rsidR="00BE6878" w14:paraId="0F73B4AB" w14:textId="77777777" w:rsidTr="00BE6878">
        <w:trPr>
          <w:trHeight w:val="397"/>
        </w:trPr>
        <w:tc>
          <w:tcPr>
            <w:tcW w:w="9912" w:type="dxa"/>
            <w:gridSpan w:val="8"/>
            <w:shd w:val="clear" w:color="auto" w:fill="4E82AF"/>
            <w:vAlign w:val="center"/>
          </w:tcPr>
          <w:p w14:paraId="13C1DE24" w14:textId="72908FF4" w:rsidR="00BE6878" w:rsidRPr="00AB7280" w:rsidRDefault="00AB7280" w:rsidP="00BE6878">
            <w:pPr>
              <w:spacing w:after="0"/>
              <w:rPr>
                <w:b/>
                <w:bCs/>
              </w:rPr>
            </w:pPr>
            <w:r w:rsidRPr="002F1B20">
              <w:rPr>
                <w:b/>
                <w:bCs/>
                <w:sz w:val="28"/>
                <w:szCs w:val="28"/>
              </w:rPr>
              <w:t>Quilt Details</w:t>
            </w:r>
          </w:p>
        </w:tc>
      </w:tr>
      <w:tr w:rsidR="00EA38A3" w14:paraId="693D3251" w14:textId="77777777" w:rsidTr="00EA38A3">
        <w:trPr>
          <w:trHeight w:val="397"/>
        </w:trPr>
        <w:tc>
          <w:tcPr>
            <w:tcW w:w="1980" w:type="dxa"/>
            <w:gridSpan w:val="2"/>
            <w:vAlign w:val="center"/>
          </w:tcPr>
          <w:p w14:paraId="64E6B054" w14:textId="4D6B2974" w:rsidR="00EA38A3" w:rsidRDefault="00EA38A3" w:rsidP="00BE6878">
            <w:pPr>
              <w:spacing w:after="0"/>
            </w:pPr>
            <w:r>
              <w:t>Quilt Name</w:t>
            </w:r>
          </w:p>
        </w:tc>
        <w:tc>
          <w:tcPr>
            <w:tcW w:w="7932" w:type="dxa"/>
            <w:gridSpan w:val="6"/>
            <w:vAlign w:val="center"/>
          </w:tcPr>
          <w:p w14:paraId="4D4EF5EC" w14:textId="54E95C5B" w:rsidR="00EA38A3" w:rsidRDefault="00EA38A3" w:rsidP="00BE6878">
            <w:pPr>
              <w:spacing w:after="0"/>
            </w:pPr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BE6878" w14:paraId="551A749D" w14:textId="77777777" w:rsidTr="000951B4">
        <w:trPr>
          <w:trHeight w:val="397"/>
        </w:trPr>
        <w:tc>
          <w:tcPr>
            <w:tcW w:w="1980" w:type="dxa"/>
            <w:gridSpan w:val="2"/>
            <w:vAlign w:val="center"/>
          </w:tcPr>
          <w:p w14:paraId="6BC02BD5" w14:textId="0837FE1F" w:rsidR="00BE6878" w:rsidRDefault="00BE6878" w:rsidP="00BE6878">
            <w:pPr>
              <w:spacing w:after="0"/>
            </w:pPr>
            <w:r>
              <w:t>Quilt Size</w:t>
            </w:r>
          </w:p>
        </w:tc>
        <w:tc>
          <w:tcPr>
            <w:tcW w:w="1559" w:type="dxa"/>
            <w:vAlign w:val="center"/>
          </w:tcPr>
          <w:p w14:paraId="6BDD9A30" w14:textId="52D409DF" w:rsidR="00BE6878" w:rsidRDefault="00BE6878" w:rsidP="00BE6878">
            <w:pPr>
              <w:spacing w:after="0"/>
            </w:pPr>
            <w:r>
              <w:t xml:space="preserve">Width </w:t>
            </w:r>
          </w:p>
        </w:tc>
        <w:tc>
          <w:tcPr>
            <w:tcW w:w="1985" w:type="dxa"/>
            <w:gridSpan w:val="2"/>
            <w:vAlign w:val="center"/>
          </w:tcPr>
          <w:p w14:paraId="465E857C" w14:textId="06B45A1A" w:rsidR="00BE6878" w:rsidRDefault="00AB7280" w:rsidP="00BE6878">
            <w:pPr>
              <w:spacing w:after="0"/>
            </w:pPr>
            <w:r>
              <w:t xml:space="preserve"> </w:t>
            </w:r>
            <w:r w:rsidR="000951B4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="000951B4">
              <w:instrText xml:space="preserve"> FORMTEXT </w:instrText>
            </w:r>
            <w:r w:rsidR="000951B4">
              <w:fldChar w:fldCharType="separate"/>
            </w:r>
            <w:r w:rsidR="000951B4">
              <w:rPr>
                <w:noProof/>
              </w:rPr>
              <w:t> </w:t>
            </w:r>
            <w:r w:rsidR="000951B4">
              <w:rPr>
                <w:noProof/>
              </w:rPr>
              <w:t> </w:t>
            </w:r>
            <w:r w:rsidR="000951B4">
              <w:rPr>
                <w:noProof/>
              </w:rPr>
              <w:t> </w:t>
            </w:r>
            <w:r w:rsidR="000951B4">
              <w:rPr>
                <w:noProof/>
              </w:rPr>
              <w:t> </w:t>
            </w:r>
            <w:r w:rsidR="000951B4">
              <w:rPr>
                <w:noProof/>
              </w:rPr>
              <w:t> </w:t>
            </w:r>
            <w:r w:rsidR="000951B4">
              <w:fldChar w:fldCharType="end"/>
            </w:r>
            <w:bookmarkEnd w:id="9"/>
            <w:r w:rsidR="000951B4">
              <w:t xml:space="preserve"> centimetres</w:t>
            </w:r>
          </w:p>
        </w:tc>
        <w:tc>
          <w:tcPr>
            <w:tcW w:w="1275" w:type="dxa"/>
            <w:vAlign w:val="center"/>
          </w:tcPr>
          <w:p w14:paraId="3333D0AC" w14:textId="704CFE56" w:rsidR="00BE6878" w:rsidRDefault="00BE6878" w:rsidP="00BE6878">
            <w:pPr>
              <w:spacing w:after="0"/>
            </w:pPr>
            <w:r>
              <w:t>Height</w:t>
            </w:r>
          </w:p>
        </w:tc>
        <w:tc>
          <w:tcPr>
            <w:tcW w:w="3113" w:type="dxa"/>
            <w:gridSpan w:val="2"/>
            <w:vAlign w:val="center"/>
          </w:tcPr>
          <w:p w14:paraId="65D91C2A" w14:textId="63C373A0" w:rsidR="00BE6878" w:rsidRDefault="000951B4" w:rsidP="00BE6878">
            <w:pPr>
              <w:spacing w:after="0"/>
            </w:pPr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>
              <w:t xml:space="preserve"> centimetres</w:t>
            </w:r>
          </w:p>
        </w:tc>
      </w:tr>
      <w:tr w:rsidR="000951B4" w14:paraId="192997F4" w14:textId="77777777" w:rsidTr="000951B4">
        <w:trPr>
          <w:trHeight w:val="397"/>
        </w:trPr>
        <w:tc>
          <w:tcPr>
            <w:tcW w:w="1980" w:type="dxa"/>
            <w:gridSpan w:val="2"/>
            <w:vMerge w:val="restart"/>
            <w:vAlign w:val="center"/>
          </w:tcPr>
          <w:p w14:paraId="6F19003A" w14:textId="674BE0D2" w:rsidR="000951B4" w:rsidRDefault="000951B4" w:rsidP="00BE6878">
            <w:pPr>
              <w:spacing w:after="0"/>
            </w:pPr>
            <w:r>
              <w:t>Techniques used</w:t>
            </w:r>
          </w:p>
        </w:tc>
        <w:tc>
          <w:tcPr>
            <w:tcW w:w="3544" w:type="dxa"/>
            <w:gridSpan w:val="3"/>
            <w:vAlign w:val="center"/>
          </w:tcPr>
          <w:p w14:paraId="2D2A9E18" w14:textId="72049EDF" w:rsidR="000951B4" w:rsidRDefault="000951B4" w:rsidP="00BE6878">
            <w:pPr>
              <w:spacing w:after="0"/>
            </w:pPr>
            <w: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"/>
            <w:r>
              <w:instrText xml:space="preserve"> FORMCHECKBOX </w:instrText>
            </w:r>
            <w:r>
              <w:fldChar w:fldCharType="end"/>
            </w:r>
            <w:bookmarkEnd w:id="11"/>
            <w:r>
              <w:t xml:space="preserve"> Needle Turn / Hand Applique </w:t>
            </w:r>
          </w:p>
        </w:tc>
        <w:tc>
          <w:tcPr>
            <w:tcW w:w="4388" w:type="dxa"/>
            <w:gridSpan w:val="3"/>
            <w:vAlign w:val="center"/>
          </w:tcPr>
          <w:p w14:paraId="2C0D66B2" w14:textId="56F8A8D4" w:rsidR="000951B4" w:rsidRDefault="000951B4" w:rsidP="00BE6878">
            <w:pPr>
              <w:spacing w:after="0"/>
            </w:pPr>
            <w: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2"/>
            <w:r>
              <w:instrText xml:space="preserve"> FORMCHECKBOX </w:instrText>
            </w:r>
            <w:r>
              <w:fldChar w:fldCharType="end"/>
            </w:r>
            <w:bookmarkEnd w:id="12"/>
            <w:r>
              <w:t xml:space="preserve"> Broderie Perse</w:t>
            </w:r>
          </w:p>
        </w:tc>
      </w:tr>
      <w:tr w:rsidR="000951B4" w14:paraId="2FB35F38" w14:textId="77777777" w:rsidTr="000951B4">
        <w:trPr>
          <w:trHeight w:val="397"/>
        </w:trPr>
        <w:tc>
          <w:tcPr>
            <w:tcW w:w="1980" w:type="dxa"/>
            <w:gridSpan w:val="2"/>
            <w:vMerge/>
            <w:vAlign w:val="center"/>
          </w:tcPr>
          <w:p w14:paraId="4D27ACCA" w14:textId="77777777" w:rsidR="000951B4" w:rsidRDefault="000951B4" w:rsidP="00BE6878">
            <w:pPr>
              <w:spacing w:after="0"/>
            </w:pPr>
          </w:p>
        </w:tc>
        <w:tc>
          <w:tcPr>
            <w:tcW w:w="3544" w:type="dxa"/>
            <w:gridSpan w:val="3"/>
            <w:vAlign w:val="center"/>
          </w:tcPr>
          <w:p w14:paraId="061CAE42" w14:textId="593415AD" w:rsidR="000951B4" w:rsidRDefault="000951B4" w:rsidP="00BE6878">
            <w:pPr>
              <w:spacing w:after="0"/>
            </w:pPr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3"/>
            <w:r>
              <w:instrText xml:space="preserve"> FORMCHECKBOX </w:instrText>
            </w:r>
            <w:r>
              <w:fldChar w:fldCharType="end"/>
            </w:r>
            <w:bookmarkEnd w:id="13"/>
            <w:r>
              <w:t xml:space="preserve"> Back Basting</w:t>
            </w:r>
          </w:p>
        </w:tc>
        <w:tc>
          <w:tcPr>
            <w:tcW w:w="4388" w:type="dxa"/>
            <w:gridSpan w:val="3"/>
            <w:vAlign w:val="center"/>
          </w:tcPr>
          <w:p w14:paraId="174791DC" w14:textId="348D0318" w:rsidR="000951B4" w:rsidRDefault="000951B4" w:rsidP="00BE6878">
            <w:pPr>
              <w:spacing w:after="0"/>
            </w:pP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"/>
            <w:r>
              <w:instrText xml:space="preserve"> FORMCHECKBOX </w:instrText>
            </w:r>
            <w:r>
              <w:fldChar w:fldCharType="end"/>
            </w:r>
            <w:bookmarkEnd w:id="14"/>
            <w:r>
              <w:t xml:space="preserve"> Machine Applique</w:t>
            </w:r>
          </w:p>
        </w:tc>
      </w:tr>
      <w:tr w:rsidR="00FB68EE" w14:paraId="5CE15F91" w14:textId="77777777" w:rsidTr="000951B4">
        <w:trPr>
          <w:trHeight w:val="397"/>
        </w:trPr>
        <w:tc>
          <w:tcPr>
            <w:tcW w:w="1980" w:type="dxa"/>
            <w:gridSpan w:val="2"/>
            <w:vMerge w:val="restart"/>
            <w:vAlign w:val="center"/>
          </w:tcPr>
          <w:p w14:paraId="4EFAACCC" w14:textId="5C8C1FD8" w:rsidR="00FB68EE" w:rsidRDefault="00FB68EE" w:rsidP="000951B4">
            <w:pPr>
              <w:spacing w:after="0"/>
            </w:pPr>
            <w:r>
              <w:t>Quilting Style</w:t>
            </w:r>
          </w:p>
        </w:tc>
        <w:tc>
          <w:tcPr>
            <w:tcW w:w="3544" w:type="dxa"/>
            <w:gridSpan w:val="3"/>
            <w:vAlign w:val="center"/>
          </w:tcPr>
          <w:p w14:paraId="01C3FB36" w14:textId="67FC268B" w:rsidR="00FB68EE" w:rsidRDefault="00FB68EE" w:rsidP="000951B4">
            <w:pPr>
              <w:spacing w:after="0"/>
            </w:pP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5"/>
            <w:r>
              <w:instrText xml:space="preserve"> FORMCHECKBOX </w:instrText>
            </w:r>
            <w:r>
              <w:fldChar w:fldCharType="end"/>
            </w:r>
            <w:bookmarkEnd w:id="15"/>
            <w:r>
              <w:t xml:space="preserve"> Hand quilted by maker</w:t>
            </w:r>
          </w:p>
        </w:tc>
        <w:tc>
          <w:tcPr>
            <w:tcW w:w="4388" w:type="dxa"/>
            <w:gridSpan w:val="3"/>
            <w:vAlign w:val="center"/>
          </w:tcPr>
          <w:p w14:paraId="5688E5B6" w14:textId="72E1DCFA" w:rsidR="00FB68EE" w:rsidRDefault="00FB68EE" w:rsidP="000951B4">
            <w:pPr>
              <w:spacing w:after="0"/>
            </w:pP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6"/>
            <w:r>
              <w:instrText xml:space="preserve"> FORMCHECKBOX </w:instrText>
            </w:r>
            <w:r>
              <w:fldChar w:fldCharType="end"/>
            </w:r>
            <w:bookmarkEnd w:id="16"/>
            <w:r>
              <w:t xml:space="preserve"> Machine quilted by maker</w:t>
            </w:r>
          </w:p>
        </w:tc>
      </w:tr>
      <w:tr w:rsidR="00FB68EE" w14:paraId="6FE89547" w14:textId="77777777" w:rsidTr="001F0987">
        <w:trPr>
          <w:trHeight w:val="397"/>
        </w:trPr>
        <w:tc>
          <w:tcPr>
            <w:tcW w:w="1980" w:type="dxa"/>
            <w:gridSpan w:val="2"/>
            <w:vMerge/>
            <w:vAlign w:val="center"/>
          </w:tcPr>
          <w:p w14:paraId="12A27BD1" w14:textId="77777777" w:rsidR="00FB68EE" w:rsidRDefault="00FB68EE" w:rsidP="000951B4">
            <w:pPr>
              <w:spacing w:after="0"/>
            </w:pPr>
          </w:p>
        </w:tc>
        <w:tc>
          <w:tcPr>
            <w:tcW w:w="7932" w:type="dxa"/>
            <w:gridSpan w:val="6"/>
            <w:vAlign w:val="center"/>
          </w:tcPr>
          <w:p w14:paraId="60A68927" w14:textId="36AED3F6" w:rsidR="00FB68EE" w:rsidRDefault="00FB68EE" w:rsidP="000951B4">
            <w:pPr>
              <w:spacing w:after="0"/>
            </w:pP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7"/>
            <w:r>
              <w:instrText xml:space="preserve"> FORMCHECKBOX </w:instrText>
            </w:r>
            <w:r>
              <w:fldChar w:fldCharType="end"/>
            </w:r>
            <w:bookmarkEnd w:id="17"/>
            <w:r>
              <w:t xml:space="preserve"> Machine quilted</w:t>
            </w:r>
            <w:r>
              <w:t xml:space="preserve"> by (</w:t>
            </w:r>
            <w:r>
              <w:t>Name of Quilter</w:t>
            </w:r>
            <w:r>
              <w:t xml:space="preserve"> if not maker)</w:t>
            </w:r>
            <w:r w:rsidR="002F1B20">
              <w:t xml:space="preserve"> </w:t>
            </w:r>
            <w:r w:rsidR="002F1B20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8" w:name="Text11"/>
            <w:r w:rsidR="002F1B20">
              <w:instrText xml:space="preserve"> FORMTEXT </w:instrText>
            </w:r>
            <w:r w:rsidR="002F1B20">
              <w:fldChar w:fldCharType="separate"/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fldChar w:fldCharType="end"/>
            </w:r>
            <w:bookmarkEnd w:id="18"/>
          </w:p>
        </w:tc>
      </w:tr>
      <w:tr w:rsidR="000951B4" w14:paraId="1719B4F2" w14:textId="77777777" w:rsidTr="00FB68EE">
        <w:trPr>
          <w:trHeight w:val="397"/>
        </w:trPr>
        <w:tc>
          <w:tcPr>
            <w:tcW w:w="1980" w:type="dxa"/>
            <w:gridSpan w:val="2"/>
            <w:vAlign w:val="center"/>
          </w:tcPr>
          <w:p w14:paraId="18FCA760" w14:textId="38B351CA" w:rsidR="000951B4" w:rsidRDefault="00FB68EE" w:rsidP="000951B4">
            <w:pPr>
              <w:spacing w:after="0"/>
            </w:pPr>
            <w:r>
              <w:t>Design Details</w:t>
            </w:r>
          </w:p>
        </w:tc>
        <w:tc>
          <w:tcPr>
            <w:tcW w:w="1984" w:type="dxa"/>
            <w:gridSpan w:val="2"/>
            <w:vAlign w:val="center"/>
          </w:tcPr>
          <w:p w14:paraId="2FADBFB4" w14:textId="640D3E73" w:rsidR="000951B4" w:rsidRDefault="00FB68EE" w:rsidP="000951B4">
            <w:pPr>
              <w:spacing w:after="0"/>
            </w:pPr>
            <w:r>
              <w:t>Name of Designer</w:t>
            </w:r>
          </w:p>
        </w:tc>
        <w:tc>
          <w:tcPr>
            <w:tcW w:w="5948" w:type="dxa"/>
            <w:gridSpan w:val="4"/>
            <w:vAlign w:val="center"/>
          </w:tcPr>
          <w:p w14:paraId="37A02E37" w14:textId="5E4D68BB" w:rsidR="000951B4" w:rsidRDefault="002F1B20" w:rsidP="000951B4">
            <w:pPr>
              <w:spacing w:after="0"/>
            </w:pPr>
            <w: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9"/>
          </w:p>
        </w:tc>
      </w:tr>
      <w:tr w:rsidR="000951B4" w14:paraId="683D9B29" w14:textId="77777777" w:rsidTr="00FB68EE">
        <w:trPr>
          <w:trHeight w:val="397"/>
        </w:trPr>
        <w:tc>
          <w:tcPr>
            <w:tcW w:w="1980" w:type="dxa"/>
            <w:gridSpan w:val="2"/>
            <w:vAlign w:val="center"/>
          </w:tcPr>
          <w:p w14:paraId="18DD86A4" w14:textId="2F16856B" w:rsidR="000951B4" w:rsidRDefault="00FB68EE" w:rsidP="000951B4">
            <w:pPr>
              <w:spacing w:after="0"/>
            </w:pPr>
            <w:r>
              <w:t>Block of the Month</w:t>
            </w:r>
          </w:p>
        </w:tc>
        <w:tc>
          <w:tcPr>
            <w:tcW w:w="1984" w:type="dxa"/>
            <w:gridSpan w:val="2"/>
            <w:vAlign w:val="center"/>
          </w:tcPr>
          <w:p w14:paraId="0582F37C" w14:textId="7C0B7542" w:rsidR="000951B4" w:rsidRDefault="00FB68EE" w:rsidP="000951B4">
            <w:pPr>
              <w:spacing w:after="0"/>
            </w:pPr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8"/>
            <w:r>
              <w:instrText xml:space="preserve"> FORMCHECKBOX </w:instrText>
            </w:r>
            <w:r>
              <w:fldChar w:fldCharType="end"/>
            </w:r>
            <w:bookmarkEnd w:id="20"/>
            <w:r>
              <w:t xml:space="preserve"> Yes  </w:t>
            </w: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9"/>
            <w:r>
              <w:instrText xml:space="preserve"> FORMCHECKBOX </w:instrText>
            </w:r>
            <w:r>
              <w:fldChar w:fldCharType="end"/>
            </w:r>
            <w:bookmarkEnd w:id="21"/>
            <w:r>
              <w:t xml:space="preserve"> No</w:t>
            </w:r>
          </w:p>
        </w:tc>
        <w:tc>
          <w:tcPr>
            <w:tcW w:w="5948" w:type="dxa"/>
            <w:gridSpan w:val="4"/>
            <w:vAlign w:val="center"/>
          </w:tcPr>
          <w:p w14:paraId="04039541" w14:textId="2322191D" w:rsidR="000951B4" w:rsidRDefault="00FB68EE" w:rsidP="000951B4">
            <w:pPr>
              <w:spacing w:after="0"/>
            </w:pPr>
            <w:r>
              <w:t>If ‘</w:t>
            </w:r>
            <w:proofErr w:type="gramStart"/>
            <w:r>
              <w:t>Yes’</w:t>
            </w:r>
            <w:proofErr w:type="gramEnd"/>
            <w:r>
              <w:t xml:space="preserve"> Please name </w:t>
            </w:r>
            <w:r w:rsidR="002F1B20">
              <w:t xml:space="preserve">designer </w:t>
            </w:r>
            <w:r w:rsidR="002F1B20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 w:rsidR="002F1B20">
              <w:instrText xml:space="preserve"> FORMTEXT </w:instrText>
            </w:r>
            <w:r w:rsidR="002F1B20">
              <w:fldChar w:fldCharType="separate"/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rPr>
                <w:noProof/>
              </w:rPr>
              <w:t> </w:t>
            </w:r>
            <w:r w:rsidR="002F1B20">
              <w:fldChar w:fldCharType="end"/>
            </w:r>
            <w:bookmarkEnd w:id="22"/>
          </w:p>
          <w:p w14:paraId="0BC38E7A" w14:textId="443B065C" w:rsidR="002F1B20" w:rsidRDefault="002F1B20" w:rsidP="000951B4">
            <w:pPr>
              <w:spacing w:after="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0"/>
            <w:r>
              <w:instrText xml:space="preserve"> FORMCHECKBOX </w:instrText>
            </w:r>
            <w:r>
              <w:fldChar w:fldCharType="end"/>
            </w:r>
            <w:bookmarkEnd w:id="23"/>
            <w:r>
              <w:t xml:space="preserve"> Pattern only </w:t>
            </w:r>
            <w:r>
              <w:tab/>
            </w: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1"/>
            <w:r>
              <w:instrText xml:space="preserve"> FORMCHECKBOX </w:instrText>
            </w:r>
            <w:r>
              <w:fldChar w:fldCharType="end"/>
            </w:r>
            <w:bookmarkEnd w:id="24"/>
            <w:r>
              <w:t xml:space="preserve"> Pattern and Fabrics</w:t>
            </w:r>
          </w:p>
        </w:tc>
      </w:tr>
      <w:tr w:rsidR="002F1B20" w14:paraId="1FEFD4DA" w14:textId="77777777" w:rsidTr="001471DA">
        <w:trPr>
          <w:trHeight w:val="397"/>
        </w:trPr>
        <w:tc>
          <w:tcPr>
            <w:tcW w:w="1980" w:type="dxa"/>
            <w:gridSpan w:val="2"/>
            <w:vAlign w:val="center"/>
          </w:tcPr>
          <w:p w14:paraId="629D58FD" w14:textId="2D735900" w:rsidR="002F1B20" w:rsidRDefault="002F1B20" w:rsidP="000951B4">
            <w:pPr>
              <w:spacing w:after="0"/>
            </w:pPr>
            <w:r>
              <w:t>Description of quilt</w:t>
            </w:r>
          </w:p>
        </w:tc>
        <w:tc>
          <w:tcPr>
            <w:tcW w:w="7932" w:type="dxa"/>
            <w:gridSpan w:val="6"/>
            <w:vAlign w:val="center"/>
          </w:tcPr>
          <w:p w14:paraId="569A3B56" w14:textId="77777777" w:rsidR="002F1B20" w:rsidRDefault="002F1B20" w:rsidP="000951B4">
            <w:pPr>
              <w:spacing w:after="0"/>
            </w:pPr>
            <w:r>
              <w:t xml:space="preserve">Tell us in 50 words or less the inspiration for this work, how you created it and what makes it special. </w:t>
            </w:r>
          </w:p>
          <w:p w14:paraId="295DD970" w14:textId="0BDA386A" w:rsidR="002F1B20" w:rsidRDefault="002F1B20" w:rsidP="000951B4">
            <w:pPr>
              <w:spacing w:after="0"/>
            </w:pPr>
            <w: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5" w:name="Text1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5"/>
          </w:p>
          <w:p w14:paraId="0300E84F" w14:textId="77777777" w:rsidR="002F1B20" w:rsidRDefault="002F1B20" w:rsidP="000951B4">
            <w:pPr>
              <w:spacing w:after="0"/>
            </w:pPr>
          </w:p>
          <w:p w14:paraId="36CE1625" w14:textId="77777777" w:rsidR="002F1B20" w:rsidRDefault="002F1B20" w:rsidP="000951B4">
            <w:pPr>
              <w:spacing w:after="0"/>
            </w:pPr>
          </w:p>
          <w:p w14:paraId="402B5CDC" w14:textId="77777777" w:rsidR="002F1B20" w:rsidRDefault="002F1B20" w:rsidP="000951B4">
            <w:pPr>
              <w:spacing w:after="0"/>
            </w:pPr>
          </w:p>
          <w:p w14:paraId="4678B620" w14:textId="1B344AEE" w:rsidR="002F1B20" w:rsidRDefault="002F1B20" w:rsidP="000951B4">
            <w:pPr>
              <w:spacing w:after="0"/>
            </w:pPr>
          </w:p>
        </w:tc>
      </w:tr>
      <w:tr w:rsidR="008B1FA3" w14:paraId="4823F2D4" w14:textId="77777777" w:rsidTr="008B1FA3">
        <w:trPr>
          <w:trHeight w:val="397"/>
        </w:trPr>
        <w:tc>
          <w:tcPr>
            <w:tcW w:w="1980" w:type="dxa"/>
            <w:gridSpan w:val="2"/>
            <w:vAlign w:val="center"/>
          </w:tcPr>
          <w:p w14:paraId="40B93383" w14:textId="77777777" w:rsidR="008B1FA3" w:rsidRDefault="008B1FA3" w:rsidP="000951B4">
            <w:pPr>
              <w:spacing w:after="0"/>
            </w:pPr>
            <w:r>
              <w:t>Hanging Preference</w:t>
            </w:r>
          </w:p>
        </w:tc>
        <w:tc>
          <w:tcPr>
            <w:tcW w:w="7932" w:type="dxa"/>
            <w:gridSpan w:val="6"/>
            <w:vAlign w:val="center"/>
          </w:tcPr>
          <w:p w14:paraId="0DFD43EF" w14:textId="297D280E" w:rsidR="008B1FA3" w:rsidRDefault="008B1FA3" w:rsidP="000951B4">
            <w:pPr>
              <w:spacing w:after="0"/>
            </w:pPr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2"/>
            <w:r>
              <w:instrText xml:space="preserve"> FORMCHECKBOX </w:instrText>
            </w:r>
            <w:r>
              <w:fldChar w:fldCharType="end"/>
            </w:r>
            <w:bookmarkEnd w:id="26"/>
            <w:r>
              <w:t xml:space="preserve"> First</w:t>
            </w:r>
            <w:r>
              <w:tab/>
            </w:r>
            <w:r>
              <w:tab/>
            </w:r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3"/>
            <w:r>
              <w:instrText xml:space="preserve"> FORMCHECKBOX </w:instrText>
            </w:r>
            <w:r>
              <w:fldChar w:fldCharType="end"/>
            </w:r>
            <w:bookmarkEnd w:id="27"/>
            <w:r>
              <w:t xml:space="preserve"> Second</w:t>
            </w:r>
            <w:r>
              <w:tab/>
            </w:r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"/>
            <w:r>
              <w:instrText xml:space="preserve"> FORMCHECKBOX </w:instrText>
            </w:r>
            <w:r>
              <w:fldChar w:fldCharType="end"/>
            </w:r>
            <w:bookmarkEnd w:id="28"/>
            <w:r>
              <w:t xml:space="preserve"> Third</w:t>
            </w:r>
          </w:p>
        </w:tc>
      </w:tr>
      <w:tr w:rsidR="00EA38A3" w14:paraId="2F8BB9FF" w14:textId="77777777" w:rsidTr="0055706E">
        <w:trPr>
          <w:trHeight w:val="397"/>
        </w:trPr>
        <w:tc>
          <w:tcPr>
            <w:tcW w:w="9912" w:type="dxa"/>
            <w:gridSpan w:val="8"/>
            <w:vAlign w:val="center"/>
          </w:tcPr>
          <w:p w14:paraId="4044EED8" w14:textId="0CDC47D0" w:rsidR="00EA38A3" w:rsidRDefault="00EA38A3" w:rsidP="000951B4">
            <w:pPr>
              <w:spacing w:after="0"/>
            </w:pPr>
            <w:r>
              <w:t>Please include a photo of your quilt with your entry.</w:t>
            </w:r>
          </w:p>
        </w:tc>
      </w:tr>
    </w:tbl>
    <w:p w14:paraId="28AB11CF" w14:textId="6E6D1545" w:rsidR="00EA38A3" w:rsidRDefault="00EA38A3" w:rsidP="008B1FA3">
      <w:pPr>
        <w:spacing w:after="120" w:line="280" w:lineRule="atLeast"/>
      </w:pPr>
      <w:r>
        <w:t>Awards to be presented:</w:t>
      </w:r>
      <w:r>
        <w:tab/>
        <w:t>Viewer’s Choice</w:t>
      </w:r>
      <w:r>
        <w:tab/>
      </w:r>
    </w:p>
    <w:p w14:paraId="69D5EBE7" w14:textId="6651E565" w:rsidR="00EA38A3" w:rsidRDefault="00EA38A3" w:rsidP="008B1FA3">
      <w:pPr>
        <w:spacing w:after="120" w:line="280" w:lineRule="atLeast"/>
      </w:pPr>
      <w:r>
        <w:tab/>
      </w:r>
      <w:r>
        <w:tab/>
      </w:r>
      <w:r>
        <w:tab/>
      </w:r>
      <w:r>
        <w:tab/>
        <w:t>Encouragement Award</w:t>
      </w:r>
    </w:p>
    <w:p w14:paraId="6EDA4462" w14:textId="582783D5" w:rsidR="00EA38A3" w:rsidRDefault="00EA38A3" w:rsidP="008B1FA3">
      <w:pPr>
        <w:spacing w:after="120" w:line="280" w:lineRule="atLeast"/>
      </w:pPr>
      <w:r>
        <w:tab/>
      </w:r>
      <w:r>
        <w:tab/>
      </w:r>
      <w:r>
        <w:tab/>
      </w:r>
      <w:r>
        <w:tab/>
        <w:t>President’s Award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9350"/>
      </w:tblGrid>
      <w:tr w:rsidR="00EA38A3" w:rsidRPr="008E0BF0" w14:paraId="11A6437D" w14:textId="77777777" w:rsidTr="00F84080">
        <w:trPr>
          <w:trHeight w:val="397"/>
        </w:trPr>
        <w:tc>
          <w:tcPr>
            <w:tcW w:w="9912" w:type="dxa"/>
            <w:gridSpan w:val="2"/>
            <w:shd w:val="clear" w:color="auto" w:fill="4E82AF"/>
            <w:vAlign w:val="center"/>
          </w:tcPr>
          <w:p w14:paraId="04A5F49C" w14:textId="0BC7E0FD" w:rsidR="00EA38A3" w:rsidRPr="002F1B20" w:rsidRDefault="00EA38A3" w:rsidP="00F84080">
            <w:pPr>
              <w:spacing w:after="0"/>
              <w:jc w:val="center"/>
              <w:rPr>
                <w:b/>
                <w:bCs/>
                <w:sz w:val="36"/>
                <w:szCs w:val="36"/>
              </w:rPr>
            </w:pPr>
            <w:r w:rsidRPr="002F1B20">
              <w:rPr>
                <w:b/>
                <w:bCs/>
                <w:sz w:val="36"/>
                <w:szCs w:val="36"/>
              </w:rPr>
              <w:t xml:space="preserve">Members Quilt Show 2023 </w:t>
            </w:r>
            <w:r>
              <w:rPr>
                <w:b/>
                <w:bCs/>
                <w:sz w:val="36"/>
                <w:szCs w:val="36"/>
              </w:rPr>
              <w:t>Conditions of Entry</w:t>
            </w:r>
          </w:p>
          <w:p w14:paraId="6DA5B659" w14:textId="77777777" w:rsidR="00EA38A3" w:rsidRDefault="00EA38A3" w:rsidP="00F84080">
            <w:pPr>
              <w:spacing w:after="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Proudly in Partnership with Craft Alive</w:t>
            </w:r>
          </w:p>
          <w:p w14:paraId="09515E96" w14:textId="5F830F5F" w:rsidR="00EA38A3" w:rsidRPr="008E0BF0" w:rsidRDefault="00EA38A3" w:rsidP="00F840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  <w:sz w:val="32"/>
                <w:szCs w:val="32"/>
              </w:rPr>
              <w:t xml:space="preserve">Bendigo Craft Alive </w:t>
            </w:r>
            <w:r>
              <w:rPr>
                <w:b/>
                <w:bCs/>
                <w:sz w:val="32"/>
                <w:szCs w:val="32"/>
              </w:rPr>
              <w:t>–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Thursday </w:t>
            </w:r>
            <w:r>
              <w:rPr>
                <w:b/>
                <w:bCs/>
                <w:sz w:val="32"/>
                <w:szCs w:val="32"/>
              </w:rPr>
              <w:t xml:space="preserve">15 to </w:t>
            </w:r>
            <w:r>
              <w:rPr>
                <w:b/>
                <w:bCs/>
                <w:sz w:val="32"/>
                <w:szCs w:val="32"/>
              </w:rPr>
              <w:t xml:space="preserve">Sunday </w:t>
            </w:r>
            <w:r>
              <w:rPr>
                <w:b/>
                <w:bCs/>
                <w:sz w:val="32"/>
                <w:szCs w:val="32"/>
              </w:rPr>
              <w:t>18 June 2023</w:t>
            </w:r>
          </w:p>
        </w:tc>
      </w:tr>
      <w:tr w:rsidR="00EA38A3" w14:paraId="2CB0522F" w14:textId="77777777" w:rsidTr="00F84080">
        <w:tc>
          <w:tcPr>
            <w:tcW w:w="9912" w:type="dxa"/>
            <w:gridSpan w:val="2"/>
          </w:tcPr>
          <w:p w14:paraId="3277BF38" w14:textId="33961866" w:rsidR="00EA38A3" w:rsidRDefault="00EA38A3" w:rsidP="00F84080">
            <w:pPr>
              <w:spacing w:after="120" w:line="280" w:lineRule="atLeast"/>
            </w:pPr>
            <w:r>
              <w:t>Please note this is not a Judged Show.</w:t>
            </w:r>
          </w:p>
          <w:p w14:paraId="7DAE8EFC" w14:textId="295DAD4A" w:rsidR="00EA38A3" w:rsidRDefault="00EA38A3" w:rsidP="00F84080">
            <w:pPr>
              <w:spacing w:after="120" w:line="280" w:lineRule="atLeast"/>
            </w:pPr>
            <w:r>
              <w:t>Entries open</w:t>
            </w:r>
            <w:r>
              <w:tab/>
            </w:r>
            <w:r w:rsidR="009A0A8B">
              <w:t xml:space="preserve">Saturday </w:t>
            </w:r>
            <w:r>
              <w:t>11 February 2023</w:t>
            </w:r>
            <w:r>
              <w:tab/>
            </w:r>
            <w:r>
              <w:tab/>
              <w:t xml:space="preserve">Entries close </w:t>
            </w:r>
            <w:r>
              <w:tab/>
            </w:r>
            <w:r w:rsidR="009A0A8B">
              <w:t xml:space="preserve">Sunday </w:t>
            </w:r>
            <w:r>
              <w:t>14 May 2023</w:t>
            </w:r>
          </w:p>
        </w:tc>
      </w:tr>
      <w:tr w:rsidR="00EA38A3" w:rsidRPr="00AB7280" w14:paraId="530BBD68" w14:textId="77777777" w:rsidTr="00F84080">
        <w:trPr>
          <w:trHeight w:val="397"/>
        </w:trPr>
        <w:tc>
          <w:tcPr>
            <w:tcW w:w="9912" w:type="dxa"/>
            <w:gridSpan w:val="2"/>
            <w:shd w:val="clear" w:color="auto" w:fill="4E82AF"/>
            <w:vAlign w:val="center"/>
          </w:tcPr>
          <w:p w14:paraId="034D99A3" w14:textId="506E5098" w:rsidR="00EA38A3" w:rsidRPr="00AB7280" w:rsidRDefault="00EA38A3" w:rsidP="00F840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Conditions of Entry</w:t>
            </w:r>
          </w:p>
        </w:tc>
      </w:tr>
      <w:tr w:rsidR="00EA38A3" w14:paraId="60EF8B5E" w14:textId="77777777" w:rsidTr="008B1FA3">
        <w:trPr>
          <w:trHeight w:val="397"/>
        </w:trPr>
        <w:tc>
          <w:tcPr>
            <w:tcW w:w="562" w:type="dxa"/>
          </w:tcPr>
          <w:p w14:paraId="63E23E0E" w14:textId="3A1F8F92" w:rsidR="00EA38A3" w:rsidRPr="008B1FA3" w:rsidRDefault="00EA38A3" w:rsidP="008B1FA3">
            <w:pPr>
              <w:spacing w:after="0"/>
              <w:rPr>
                <w:b/>
                <w:bCs/>
              </w:rPr>
            </w:pPr>
            <w:r w:rsidRPr="008B1FA3">
              <w:rPr>
                <w:b/>
                <w:bCs/>
              </w:rPr>
              <w:t>1</w:t>
            </w:r>
          </w:p>
        </w:tc>
        <w:tc>
          <w:tcPr>
            <w:tcW w:w="9350" w:type="dxa"/>
            <w:vAlign w:val="center"/>
          </w:tcPr>
          <w:p w14:paraId="534297EF" w14:textId="77777777" w:rsidR="00EA38A3" w:rsidRPr="008B1FA3" w:rsidRDefault="00EA38A3" w:rsidP="00F84080">
            <w:pPr>
              <w:spacing w:after="0"/>
              <w:rPr>
                <w:b/>
                <w:bCs/>
              </w:rPr>
            </w:pPr>
            <w:r w:rsidRPr="008B1FA3">
              <w:rPr>
                <w:b/>
                <w:bCs/>
              </w:rPr>
              <w:t>Eligibility to Enter</w:t>
            </w:r>
          </w:p>
          <w:p w14:paraId="75236222" w14:textId="77777777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Must be a financial member of The Applique Guild of Australia Inc (TAG).</w:t>
            </w:r>
          </w:p>
          <w:p w14:paraId="6978B95F" w14:textId="77777777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Quilt needs to be in excellent condition.</w:t>
            </w:r>
          </w:p>
          <w:p w14:paraId="576C57A3" w14:textId="77777777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Chapter Leaders can nominate 2 members from their Chapter to enter quilts.</w:t>
            </w:r>
          </w:p>
          <w:p w14:paraId="0CBEFE9C" w14:textId="55C0F96A" w:rsidR="008B1FA3" w:rsidRDefault="008B1FA3" w:rsidP="009A0A8B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contextualSpacing w:val="0"/>
            </w:pPr>
            <w:r>
              <w:t xml:space="preserve">All work must be the </w:t>
            </w:r>
            <w:r>
              <w:t>quilters.</w:t>
            </w:r>
            <w:r w:rsidR="009A0A8B">
              <w:t xml:space="preserve"> </w:t>
            </w:r>
            <w:r>
              <w:t>Quilting can be a long arm quilter and needs to be named.</w:t>
            </w:r>
          </w:p>
          <w:p w14:paraId="163A65B0" w14:textId="77777777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If inspired by a quilt must identify who.</w:t>
            </w:r>
          </w:p>
          <w:p w14:paraId="79738CDA" w14:textId="151D5CDC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Must name the designer if a pattern was used.</w:t>
            </w:r>
          </w:p>
        </w:tc>
      </w:tr>
      <w:tr w:rsidR="00EA38A3" w14:paraId="6D0B1079" w14:textId="77777777" w:rsidTr="008B1FA3">
        <w:trPr>
          <w:trHeight w:val="397"/>
        </w:trPr>
        <w:tc>
          <w:tcPr>
            <w:tcW w:w="562" w:type="dxa"/>
          </w:tcPr>
          <w:p w14:paraId="6C812B56" w14:textId="31FEE60A" w:rsidR="00EA38A3" w:rsidRPr="008B1FA3" w:rsidRDefault="008B1FA3" w:rsidP="008B1FA3">
            <w:pPr>
              <w:spacing w:after="0"/>
              <w:rPr>
                <w:b/>
                <w:bCs/>
              </w:rPr>
            </w:pPr>
            <w:r w:rsidRPr="008B1FA3">
              <w:rPr>
                <w:b/>
                <w:bCs/>
              </w:rPr>
              <w:t>2</w:t>
            </w:r>
          </w:p>
        </w:tc>
        <w:tc>
          <w:tcPr>
            <w:tcW w:w="9350" w:type="dxa"/>
            <w:vAlign w:val="center"/>
          </w:tcPr>
          <w:p w14:paraId="12AC6169" w14:textId="77777777" w:rsidR="008B1FA3" w:rsidRPr="008B1FA3" w:rsidRDefault="008B1FA3" w:rsidP="008B1FA3">
            <w:pPr>
              <w:spacing w:after="120" w:line="280" w:lineRule="atLeast"/>
              <w:rPr>
                <w:b/>
                <w:bCs/>
              </w:rPr>
            </w:pPr>
            <w:r w:rsidRPr="008B1FA3">
              <w:rPr>
                <w:b/>
                <w:bCs/>
              </w:rPr>
              <w:t>Number of Entries per Entry Fee</w:t>
            </w:r>
          </w:p>
          <w:p w14:paraId="67DFE561" w14:textId="69299F0B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1 entry per fee of $5.00</w:t>
            </w:r>
            <w:r w:rsidR="009A0A8B">
              <w:t>.</w:t>
            </w:r>
          </w:p>
          <w:p w14:paraId="136FB307" w14:textId="7CC74947" w:rsidR="008B1F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3 entries per financial member</w:t>
            </w:r>
            <w:r w:rsidR="009A0A8B">
              <w:t>.</w:t>
            </w:r>
          </w:p>
          <w:p w14:paraId="5A30D8A5" w14:textId="2FF87191" w:rsidR="009A0A8B" w:rsidRDefault="009A0A8B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Each entry submitted requires a separate entry form.</w:t>
            </w:r>
          </w:p>
          <w:p w14:paraId="32687987" w14:textId="3F33BF87" w:rsidR="00EA38A3" w:rsidRDefault="008B1FA3" w:rsidP="008B1FA3">
            <w:pPr>
              <w:pStyle w:val="ListParagraph"/>
              <w:numPr>
                <w:ilvl w:val="0"/>
                <w:numId w:val="1"/>
              </w:numPr>
              <w:spacing w:after="120" w:line="280" w:lineRule="atLeast"/>
              <w:ind w:hanging="357"/>
              <w:contextualSpacing w:val="0"/>
            </w:pPr>
            <w:r>
              <w:t>Each entry must indicate the hanging preference.</w:t>
            </w:r>
          </w:p>
        </w:tc>
      </w:tr>
      <w:tr w:rsidR="008B1FA3" w14:paraId="6F31B37A" w14:textId="77777777" w:rsidTr="008B1FA3">
        <w:trPr>
          <w:trHeight w:val="397"/>
        </w:trPr>
        <w:tc>
          <w:tcPr>
            <w:tcW w:w="562" w:type="dxa"/>
          </w:tcPr>
          <w:p w14:paraId="76A44E99" w14:textId="1C473875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3</w:t>
            </w:r>
          </w:p>
        </w:tc>
        <w:tc>
          <w:tcPr>
            <w:tcW w:w="9350" w:type="dxa"/>
            <w:vAlign w:val="center"/>
          </w:tcPr>
          <w:p w14:paraId="398FDA6B" w14:textId="77777777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Quilt Definition</w:t>
            </w:r>
          </w:p>
          <w:p w14:paraId="408ADF04" w14:textId="77777777" w:rsidR="008B1FA3" w:rsidRDefault="008B1FA3" w:rsidP="008B1FA3">
            <w:pPr>
              <w:pStyle w:val="ListParagraph"/>
              <w:numPr>
                <w:ilvl w:val="0"/>
                <w:numId w:val="2"/>
              </w:numPr>
              <w:spacing w:after="0"/>
            </w:pPr>
            <w:r>
              <w:t>Quilts must consist of three layers – top, batting and batting.</w:t>
            </w:r>
          </w:p>
          <w:p w14:paraId="31C2EE45" w14:textId="77777777" w:rsidR="008B1FA3" w:rsidRDefault="008B1FA3" w:rsidP="008B1FA3">
            <w:pPr>
              <w:pStyle w:val="ListParagraph"/>
              <w:numPr>
                <w:ilvl w:val="0"/>
                <w:numId w:val="2"/>
              </w:numPr>
              <w:spacing w:after="0"/>
            </w:pPr>
            <w:r>
              <w:t>Quilts are a single unit.</w:t>
            </w:r>
          </w:p>
          <w:p w14:paraId="18682A76" w14:textId="01D5C111" w:rsidR="008B1FA3" w:rsidRDefault="008B1FA3" w:rsidP="008B1FA3">
            <w:pPr>
              <w:pStyle w:val="ListParagraph"/>
              <w:numPr>
                <w:ilvl w:val="0"/>
                <w:numId w:val="2"/>
              </w:numPr>
              <w:spacing w:after="0"/>
            </w:pPr>
            <w:r>
              <w:t>Quilts are not framed in anything.</w:t>
            </w:r>
          </w:p>
        </w:tc>
      </w:tr>
      <w:tr w:rsidR="008B1FA3" w14:paraId="6F8285A6" w14:textId="77777777" w:rsidTr="008B1FA3">
        <w:trPr>
          <w:trHeight w:val="397"/>
        </w:trPr>
        <w:tc>
          <w:tcPr>
            <w:tcW w:w="562" w:type="dxa"/>
          </w:tcPr>
          <w:p w14:paraId="79497A46" w14:textId="005C4C65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4</w:t>
            </w:r>
          </w:p>
        </w:tc>
        <w:tc>
          <w:tcPr>
            <w:tcW w:w="9350" w:type="dxa"/>
            <w:vAlign w:val="center"/>
          </w:tcPr>
          <w:p w14:paraId="57DD896F" w14:textId="10F0E2A8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 xml:space="preserve">Coverlets </w:t>
            </w:r>
            <w:r w:rsidR="009A0A8B">
              <w:rPr>
                <w:b/>
                <w:bCs/>
              </w:rPr>
              <w:t>P</w:t>
            </w:r>
            <w:r w:rsidRPr="009A0A8B">
              <w:rPr>
                <w:b/>
                <w:bCs/>
              </w:rPr>
              <w:t>ermitted</w:t>
            </w:r>
          </w:p>
          <w:p w14:paraId="1F47ABFB" w14:textId="381F0319" w:rsidR="008B1FA3" w:rsidRDefault="008B1FA3" w:rsidP="008B1FA3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Coverlets must consist of top and backing.</w:t>
            </w:r>
          </w:p>
          <w:p w14:paraId="12E4D315" w14:textId="3BB0C24F" w:rsidR="008B1FA3" w:rsidRDefault="008B1FA3" w:rsidP="008B1FA3">
            <w:pPr>
              <w:pStyle w:val="ListParagraph"/>
              <w:numPr>
                <w:ilvl w:val="0"/>
                <w:numId w:val="3"/>
              </w:numPr>
              <w:spacing w:after="0"/>
            </w:pPr>
            <w:r>
              <w:t>Can be finished with binding or knife edge.</w:t>
            </w:r>
          </w:p>
        </w:tc>
      </w:tr>
      <w:tr w:rsidR="008B1FA3" w14:paraId="387022F8" w14:textId="77777777" w:rsidTr="008B1FA3">
        <w:trPr>
          <w:trHeight w:val="397"/>
        </w:trPr>
        <w:tc>
          <w:tcPr>
            <w:tcW w:w="562" w:type="dxa"/>
          </w:tcPr>
          <w:p w14:paraId="461F0335" w14:textId="18C6B252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5</w:t>
            </w:r>
          </w:p>
        </w:tc>
        <w:tc>
          <w:tcPr>
            <w:tcW w:w="9350" w:type="dxa"/>
            <w:vAlign w:val="center"/>
          </w:tcPr>
          <w:p w14:paraId="2D1A387B" w14:textId="77777777" w:rsidR="008B1FA3" w:rsidRPr="009A0A8B" w:rsidRDefault="008B1FA3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Presentation for Show</w:t>
            </w:r>
          </w:p>
          <w:p w14:paraId="50A68DF4" w14:textId="77777777" w:rsidR="008B1FA3" w:rsidRDefault="008B1FA3" w:rsidP="008B1FA3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Need to be free of animal hair.</w:t>
            </w:r>
          </w:p>
          <w:p w14:paraId="4F12B82C" w14:textId="77777777" w:rsidR="008B1FA3" w:rsidRDefault="008B1FA3" w:rsidP="008B1FA3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Odour free</w:t>
            </w:r>
          </w:p>
          <w:p w14:paraId="53E99DCA" w14:textId="77777777" w:rsidR="008B1FA3" w:rsidRDefault="008B1FA3" w:rsidP="008B1FA3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Have a hanging sleeve of 10 </w:t>
            </w:r>
            <w:proofErr w:type="spellStart"/>
            <w:r>
              <w:t>cms</w:t>
            </w:r>
            <w:proofErr w:type="spellEnd"/>
            <w:r>
              <w:t>.</w:t>
            </w:r>
          </w:p>
          <w:p w14:paraId="0F0D990D" w14:textId="77777777" w:rsidR="008B1FA3" w:rsidRDefault="008B1FA3" w:rsidP="008B1FA3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Be delivered in a quilt bag clearly labelled with quilt and owner’s name.</w:t>
            </w:r>
          </w:p>
          <w:p w14:paraId="2ECAE2EB" w14:textId="3B14B17C" w:rsidR="008B1FA3" w:rsidRDefault="008B1FA3" w:rsidP="008B1FA3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Quilt must be labelled on back including </w:t>
            </w:r>
            <w:r w:rsidR="009A0A8B">
              <w:t>quilt and owner’s name.</w:t>
            </w:r>
          </w:p>
        </w:tc>
      </w:tr>
      <w:tr w:rsidR="008B1FA3" w14:paraId="75B2DE49" w14:textId="77777777" w:rsidTr="008B1FA3">
        <w:trPr>
          <w:trHeight w:val="397"/>
        </w:trPr>
        <w:tc>
          <w:tcPr>
            <w:tcW w:w="562" w:type="dxa"/>
          </w:tcPr>
          <w:p w14:paraId="4CD7CD5A" w14:textId="23E9ACAD" w:rsidR="008B1FA3" w:rsidRPr="009A0A8B" w:rsidRDefault="009A0A8B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6</w:t>
            </w:r>
          </w:p>
        </w:tc>
        <w:tc>
          <w:tcPr>
            <w:tcW w:w="9350" w:type="dxa"/>
            <w:vAlign w:val="center"/>
          </w:tcPr>
          <w:p w14:paraId="055CB61D" w14:textId="77777777" w:rsidR="008B1FA3" w:rsidRPr="009A0A8B" w:rsidRDefault="009A0A8B" w:rsidP="008B1FA3">
            <w:pPr>
              <w:spacing w:after="0"/>
              <w:rPr>
                <w:b/>
                <w:bCs/>
              </w:rPr>
            </w:pPr>
            <w:r w:rsidRPr="009A0A8B">
              <w:rPr>
                <w:b/>
                <w:bCs/>
              </w:rPr>
              <w:t>Delivery of Quilts</w:t>
            </w:r>
          </w:p>
          <w:p w14:paraId="5C2A300D" w14:textId="77777777" w:rsidR="009A0A8B" w:rsidRDefault="009A0A8B" w:rsidP="009A0A8B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Quilts need to be delivered between 5 June and 9 June 2023.</w:t>
            </w:r>
          </w:p>
          <w:p w14:paraId="0DEDC533" w14:textId="26674B18" w:rsidR="009A0A8B" w:rsidRDefault="009A0A8B" w:rsidP="009A0A8B">
            <w:pPr>
              <w:pStyle w:val="ListParagraph"/>
              <w:numPr>
                <w:ilvl w:val="0"/>
                <w:numId w:val="5"/>
              </w:numPr>
              <w:spacing w:after="0"/>
            </w:pPr>
            <w:r>
              <w:t>Delivery location will be notified after receipt of entry form.</w:t>
            </w:r>
          </w:p>
        </w:tc>
      </w:tr>
    </w:tbl>
    <w:p w14:paraId="07F13EC8" w14:textId="77777777" w:rsidR="004575DD" w:rsidRDefault="004575DD"/>
    <w:p w14:paraId="4D02349B" w14:textId="77777777" w:rsidR="00F5412D" w:rsidRPr="004575DD" w:rsidRDefault="00F5412D" w:rsidP="004575DD">
      <w:pPr>
        <w:tabs>
          <w:tab w:val="left" w:pos="8400"/>
        </w:tabs>
      </w:pPr>
    </w:p>
    <w:sectPr w:rsidR="00F5412D" w:rsidRPr="004575DD" w:rsidSect="00A003FC">
      <w:headerReference w:type="default" r:id="rId7"/>
      <w:footerReference w:type="default" r:id="rId8"/>
      <w:pgSz w:w="11906" w:h="16838"/>
      <w:pgMar w:top="1440" w:right="992" w:bottom="144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CD915" w14:textId="77777777" w:rsidR="00132CEE" w:rsidRDefault="00132CEE" w:rsidP="009C58EA">
      <w:pPr>
        <w:spacing w:after="0" w:line="240" w:lineRule="auto"/>
      </w:pPr>
      <w:r>
        <w:separator/>
      </w:r>
    </w:p>
  </w:endnote>
  <w:endnote w:type="continuationSeparator" w:id="0">
    <w:p w14:paraId="744EC9F7" w14:textId="77777777" w:rsidR="00132CEE" w:rsidRDefault="00132CEE" w:rsidP="009C58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4F357" w14:textId="2C40C86F" w:rsidR="00A003FC" w:rsidRDefault="00A003FC" w:rsidP="0089241E">
    <w:pPr>
      <w:pStyle w:val="Footer"/>
      <w:pBdr>
        <w:top w:val="single" w:sz="6" w:space="1" w:color="4E82AF"/>
      </w:pBdr>
      <w:tabs>
        <w:tab w:val="clear" w:pos="9026"/>
        <w:tab w:val="right" w:pos="9923"/>
      </w:tabs>
    </w:pPr>
    <w:r>
      <w:t xml:space="preserve">PO Box </w:t>
    </w:r>
    <w:r w:rsidR="002F1B20">
      <w:t>217</w:t>
    </w:r>
    <w:r>
      <w:tab/>
    </w:r>
    <w:r>
      <w:tab/>
      <w:t>enquiries@theappliqueguildofaustralia.org.au</w:t>
    </w:r>
    <w:r>
      <w:br/>
    </w:r>
    <w:r w:rsidR="002F1B20">
      <w:t>BULLEEN</w:t>
    </w:r>
    <w:r>
      <w:t xml:space="preserve"> VIC </w:t>
    </w:r>
    <w:r w:rsidR="002F1B20">
      <w:t>3105</w:t>
    </w:r>
    <w:r w:rsidR="004575DD">
      <w:tab/>
    </w:r>
    <w:r w:rsidR="004575DD">
      <w:tab/>
      <w:t>www.theappliqueguildofaustralia.org.au</w:t>
    </w:r>
  </w:p>
  <w:p w14:paraId="48781816" w14:textId="77777777" w:rsidR="00A003FC" w:rsidRDefault="00A003FC" w:rsidP="00347FE9">
    <w:pPr>
      <w:pStyle w:val="Footer"/>
      <w:ind w:firstLine="7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9E74CE" w14:textId="77777777" w:rsidR="00132CEE" w:rsidRDefault="00132CEE" w:rsidP="009C58EA">
      <w:pPr>
        <w:spacing w:after="0" w:line="240" w:lineRule="auto"/>
      </w:pPr>
      <w:r>
        <w:separator/>
      </w:r>
    </w:p>
  </w:footnote>
  <w:footnote w:type="continuationSeparator" w:id="0">
    <w:p w14:paraId="389EFC6C" w14:textId="77777777" w:rsidR="00132CEE" w:rsidRDefault="00132CEE" w:rsidP="009C58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33AD7" w14:textId="77777777" w:rsidR="009C58EA" w:rsidRDefault="00410D9A" w:rsidP="00A003FC">
    <w:pPr>
      <w:pStyle w:val="Header"/>
      <w:jc w:val="center"/>
      <w:rPr>
        <w:rFonts w:ascii="Georgia" w:hAnsi="Georgia"/>
        <w:color w:val="4E82AF"/>
        <w:sz w:val="36"/>
        <w:szCs w:val="36"/>
      </w:rPr>
    </w:pPr>
    <w:r w:rsidRPr="00060523">
      <w:rPr>
        <w:rFonts w:ascii="Georgia" w:hAnsi="Georgia"/>
        <w:noProof/>
        <w:color w:val="4E82AF"/>
        <w:sz w:val="36"/>
        <w:szCs w:val="36"/>
        <w:lang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D9C5E26" wp14:editId="02D4B65E">
              <wp:simplePos x="0" y="0"/>
              <wp:positionH relativeFrom="column">
                <wp:posOffset>786765</wp:posOffset>
              </wp:positionH>
              <wp:positionV relativeFrom="paragraph">
                <wp:posOffset>-278765</wp:posOffset>
              </wp:positionV>
              <wp:extent cx="507365" cy="828675"/>
              <wp:effectExtent l="0" t="0" r="1270" b="254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7365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64F077" w14:textId="77777777" w:rsidR="00060523" w:rsidRDefault="00410D9A">
                          <w:r w:rsidRPr="00F61B5F"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279A321A" wp14:editId="6180CA0A">
                                <wp:extent cx="323850" cy="723900"/>
                                <wp:effectExtent l="0" t="0" r="0" b="0"/>
                                <wp:docPr id="2" name="Picture 6" descr="F:\5Foot1\the applique guild\logos\tag2h15w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 descr="F:\5Foot1\the applique guild\logos\tag2h15w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23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61.95pt;margin-top:-21.95pt;width:39.95pt;height:65.25pt;z-index:25165772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" filled="f" stroked="f">
              <v:textbox>
                <w:txbxContent>
                  <w:p w:rsidR="00060523" w:rsidRDefault="00410D9A">
                    <w:r w:rsidRPr="00F61B5F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323850" cy="723900"/>
                          <wp:effectExtent l="0" t="0" r="0" b="0"/>
                          <wp:docPr id="2" name="Picture 6" descr="F:\5Foot1\the applique guild\logos\tag2h15w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F:\5Foot1\the applique guild\logos\tag2h15w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23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003FC" w:rsidRPr="00A003FC">
      <w:rPr>
        <w:rFonts w:ascii="Georgia" w:hAnsi="Georgia"/>
        <w:color w:val="4E82AF"/>
        <w:sz w:val="36"/>
        <w:szCs w:val="36"/>
      </w:rPr>
      <w:t>The Appliqué Guild of Australia</w:t>
    </w:r>
    <w:r w:rsidR="00A003FC">
      <w:rPr>
        <w:rFonts w:ascii="Georgia" w:hAnsi="Georgia"/>
        <w:color w:val="4E82AF"/>
        <w:sz w:val="36"/>
        <w:szCs w:val="36"/>
      </w:rPr>
      <w:t xml:space="preserve"> Inc.</w:t>
    </w:r>
  </w:p>
  <w:p w14:paraId="163503E1" w14:textId="77777777" w:rsidR="00A003FC" w:rsidRDefault="00A003FC" w:rsidP="00A003FC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Incorporation No. </w:t>
    </w:r>
    <w:r w:rsidRPr="00A003FC">
      <w:rPr>
        <w:sz w:val="20"/>
        <w:szCs w:val="20"/>
      </w:rPr>
      <w:t>AOO58117V</w:t>
    </w:r>
  </w:p>
  <w:p w14:paraId="0AE283F1" w14:textId="77777777" w:rsidR="00A003FC" w:rsidRPr="00A003FC" w:rsidRDefault="00A003FC" w:rsidP="00347FE9">
    <w:pPr>
      <w:pStyle w:val="Header"/>
      <w:pBdr>
        <w:bottom w:val="single" w:sz="4" w:space="1" w:color="4E82AF"/>
      </w:pBdr>
      <w:jc w:val="center"/>
      <w:rPr>
        <w:sz w:val="20"/>
        <w:szCs w:val="20"/>
      </w:rPr>
    </w:pPr>
  </w:p>
  <w:p w14:paraId="2EEC66AE" w14:textId="77777777" w:rsidR="009C58EA" w:rsidRDefault="009C58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856A1"/>
    <w:multiLevelType w:val="hybridMultilevel"/>
    <w:tmpl w:val="4D02B1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C4FAA"/>
    <w:multiLevelType w:val="hybridMultilevel"/>
    <w:tmpl w:val="E7EE1A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FF7CA7"/>
    <w:multiLevelType w:val="hybridMultilevel"/>
    <w:tmpl w:val="D9CC0E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9D42AC"/>
    <w:multiLevelType w:val="hybridMultilevel"/>
    <w:tmpl w:val="15107C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95097"/>
    <w:multiLevelType w:val="hybridMultilevel"/>
    <w:tmpl w:val="0608AD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503423">
    <w:abstractNumId w:val="4"/>
  </w:num>
  <w:num w:numId="2" w16cid:durableId="710884526">
    <w:abstractNumId w:val="1"/>
  </w:num>
  <w:num w:numId="3" w16cid:durableId="307830048">
    <w:abstractNumId w:val="0"/>
  </w:num>
  <w:num w:numId="4" w16cid:durableId="970090505">
    <w:abstractNumId w:val="3"/>
  </w:num>
  <w:num w:numId="5" w16cid:durableId="2025130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formsDesign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D9A"/>
    <w:rsid w:val="00007583"/>
    <w:rsid w:val="00060523"/>
    <w:rsid w:val="000713FA"/>
    <w:rsid w:val="000951B4"/>
    <w:rsid w:val="000B35AB"/>
    <w:rsid w:val="00107EE0"/>
    <w:rsid w:val="00132CEE"/>
    <w:rsid w:val="00235513"/>
    <w:rsid w:val="002F1B20"/>
    <w:rsid w:val="00313A29"/>
    <w:rsid w:val="00347FE9"/>
    <w:rsid w:val="00365F19"/>
    <w:rsid w:val="00410D9A"/>
    <w:rsid w:val="00432D01"/>
    <w:rsid w:val="004575DD"/>
    <w:rsid w:val="004602BA"/>
    <w:rsid w:val="007439CB"/>
    <w:rsid w:val="007C7936"/>
    <w:rsid w:val="008845CD"/>
    <w:rsid w:val="0089241E"/>
    <w:rsid w:val="008B1FA3"/>
    <w:rsid w:val="008E0BF0"/>
    <w:rsid w:val="008F503C"/>
    <w:rsid w:val="009A0A8B"/>
    <w:rsid w:val="009C58EA"/>
    <w:rsid w:val="00A003FC"/>
    <w:rsid w:val="00A005E7"/>
    <w:rsid w:val="00AB7280"/>
    <w:rsid w:val="00BE6878"/>
    <w:rsid w:val="00D157DC"/>
    <w:rsid w:val="00D22E0A"/>
    <w:rsid w:val="00D45322"/>
    <w:rsid w:val="00D55A0F"/>
    <w:rsid w:val="00EA38A3"/>
    <w:rsid w:val="00F5412D"/>
    <w:rsid w:val="00F636E7"/>
    <w:rsid w:val="00FB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B1FC8"/>
  <w15:chartTrackingRefBased/>
  <w15:docId w15:val="{79740B78-74CF-4D98-AAF4-31613DB48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38A3"/>
    <w:pPr>
      <w:spacing w:after="200" w:line="276" w:lineRule="auto"/>
    </w:pPr>
    <w:rPr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58EA"/>
  </w:style>
  <w:style w:type="paragraph" w:styleId="Footer">
    <w:name w:val="footer"/>
    <w:basedOn w:val="Normal"/>
    <w:link w:val="FooterChar"/>
    <w:uiPriority w:val="99"/>
    <w:unhideWhenUsed/>
    <w:rsid w:val="009C58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58EA"/>
  </w:style>
  <w:style w:type="paragraph" w:styleId="BalloonText">
    <w:name w:val="Balloon Text"/>
    <w:basedOn w:val="Normal"/>
    <w:link w:val="BalloonTextChar"/>
    <w:uiPriority w:val="99"/>
    <w:semiHidden/>
    <w:unhideWhenUsed/>
    <w:rsid w:val="009C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8E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E0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951B4"/>
    <w:rPr>
      <w:color w:val="808080"/>
    </w:rPr>
  </w:style>
  <w:style w:type="paragraph" w:styleId="ListParagraph">
    <w:name w:val="List Paragraph"/>
    <w:basedOn w:val="Normal"/>
    <w:uiPriority w:val="34"/>
    <w:qFormat/>
    <w:rsid w:val="008B1F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garet\Documents\TAG\Letterhead\TAG%20Letterhead%20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TAG Letterhead 2003.dot</Template>
  <TotalTime>6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Mew</dc:creator>
  <cp:keywords/>
  <dc:description/>
  <cp:lastModifiedBy>Maree Stobbart</cp:lastModifiedBy>
  <cp:revision>2</cp:revision>
  <cp:lastPrinted>2015-07-29T09:06:00Z</cp:lastPrinted>
  <dcterms:created xsi:type="dcterms:W3CDTF">2023-01-29T09:24:00Z</dcterms:created>
  <dcterms:modified xsi:type="dcterms:W3CDTF">2023-01-29T09:24:00Z</dcterms:modified>
</cp:coreProperties>
</file>